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6A245" w14:textId="77777777" w:rsidR="009C7396" w:rsidRPr="00094A71" w:rsidRDefault="009C7396" w:rsidP="009C7396">
      <w:pPr>
        <w:pStyle w:val="Nagwekzacznika"/>
      </w:pPr>
      <w:r w:rsidRPr="00094A71">
        <w:t>Załącznik nr 6 do Regulaminu rekrutacji</w:t>
      </w:r>
    </w:p>
    <w:p w14:paraId="64697A47" w14:textId="77777777" w:rsidR="009C7396" w:rsidRPr="00094A71" w:rsidRDefault="009C7396" w:rsidP="009C7396">
      <w:pPr>
        <w:tabs>
          <w:tab w:val="center" w:pos="1985"/>
          <w:tab w:val="left" w:pos="3969"/>
        </w:tabs>
        <w:rPr>
          <w:rFonts w:cs="Arial"/>
          <w:u w:val="dotted"/>
        </w:rPr>
      </w:pP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</w:p>
    <w:p w14:paraId="3D84D939" w14:textId="740A96B7" w:rsidR="009C7396" w:rsidRPr="00094A71" w:rsidRDefault="009C7396" w:rsidP="009C7396">
      <w:pPr>
        <w:tabs>
          <w:tab w:val="center" w:pos="1985"/>
          <w:tab w:val="left" w:pos="3969"/>
        </w:tabs>
        <w:rPr>
          <w:rFonts w:cs="Arial"/>
          <w:sz w:val="18"/>
          <w:szCs w:val="18"/>
        </w:rPr>
      </w:pPr>
      <w:r w:rsidRPr="00094A71">
        <w:rPr>
          <w:rFonts w:cs="Arial"/>
          <w:sz w:val="18"/>
          <w:szCs w:val="18"/>
        </w:rPr>
        <w:tab/>
        <w:t>Imię</w:t>
      </w:r>
      <w:r w:rsidR="00094A71" w:rsidRPr="00094A71">
        <w:rPr>
          <w:rFonts w:cs="Arial"/>
          <w:sz w:val="18"/>
          <w:szCs w:val="18"/>
        </w:rPr>
        <w:t xml:space="preserve"> i </w:t>
      </w:r>
      <w:r w:rsidRPr="00094A71">
        <w:rPr>
          <w:rFonts w:cs="Arial"/>
          <w:sz w:val="18"/>
          <w:szCs w:val="18"/>
        </w:rPr>
        <w:t>nazwisko Uczestnika/</w:t>
      </w:r>
      <w:proofErr w:type="spellStart"/>
      <w:r w:rsidRPr="00094A71">
        <w:rPr>
          <w:rFonts w:cs="Arial"/>
          <w:sz w:val="18"/>
          <w:szCs w:val="18"/>
        </w:rPr>
        <w:t>czki</w:t>
      </w:r>
      <w:proofErr w:type="spellEnd"/>
    </w:p>
    <w:p w14:paraId="78AAC01C" w14:textId="660C4BF0" w:rsidR="009C7396" w:rsidRPr="00094A71" w:rsidRDefault="009C7396" w:rsidP="009C7396">
      <w:pPr>
        <w:pStyle w:val="Tytu"/>
      </w:pPr>
      <w:r w:rsidRPr="00094A71">
        <w:t>OŚWIADCZENIE</w:t>
      </w:r>
      <w:r w:rsidR="00094A71" w:rsidRPr="00094A71">
        <w:t xml:space="preserve"> O </w:t>
      </w:r>
      <w:r w:rsidRPr="00094A71">
        <w:t>BRAKU PRZECIWWSKAZAŃ ZDROWOTNYCH</w:t>
      </w:r>
    </w:p>
    <w:p w14:paraId="533FBC52" w14:textId="77777777" w:rsidR="009C7396" w:rsidRPr="00094A71" w:rsidRDefault="009C7396" w:rsidP="009C7396">
      <w:r w:rsidRPr="00094A71">
        <w:t>Oświadczam, że nie mam przeciwwskazań zdrowotnych do podjęcia szkolenia:</w:t>
      </w:r>
    </w:p>
    <w:p w14:paraId="4F2889C7" w14:textId="77777777" w:rsidR="009C7396" w:rsidRPr="00094A71" w:rsidRDefault="009C7396" w:rsidP="009C7396"/>
    <w:p w14:paraId="6FDF359D" w14:textId="77777777" w:rsidR="009C7396" w:rsidRPr="00094A71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</w:p>
    <w:p w14:paraId="6118C4CA" w14:textId="77777777" w:rsidR="009C7396" w:rsidRPr="00094A71" w:rsidRDefault="009C7396" w:rsidP="009C7396">
      <w:pPr>
        <w:tabs>
          <w:tab w:val="center" w:pos="1985"/>
          <w:tab w:val="left" w:pos="3969"/>
        </w:tabs>
        <w:jc w:val="center"/>
        <w:rPr>
          <w:rFonts w:cs="Arial"/>
          <w:u w:val="dotted"/>
        </w:rPr>
      </w:pPr>
      <w:r w:rsidRPr="00094A71">
        <w:rPr>
          <w:rFonts w:cs="Arial"/>
          <w:i/>
          <w:iCs/>
          <w:sz w:val="18"/>
          <w:szCs w:val="18"/>
        </w:rPr>
        <w:t>(nazwa szkolenia/kursu)</w:t>
      </w:r>
    </w:p>
    <w:p w14:paraId="6B26D3EB" w14:textId="45D274CD" w:rsidR="009C7396" w:rsidRPr="00094A71" w:rsidRDefault="009C7396" w:rsidP="009C7396">
      <w:r w:rsidRPr="00094A71">
        <w:t>realizowanego przez Branżowe Centrum Umiejętności nr 1</w:t>
      </w:r>
      <w:r w:rsidR="00094A71" w:rsidRPr="00094A71">
        <w:t xml:space="preserve"> w </w:t>
      </w:r>
      <w:r w:rsidRPr="00094A71">
        <w:t>Krakowie</w:t>
      </w:r>
      <w:r w:rsidR="00094A71" w:rsidRPr="00094A71">
        <w:t xml:space="preserve"> w </w:t>
      </w:r>
      <w:r w:rsidRPr="00094A71">
        <w:t>dziedzinie renowacji elementów architektury</w:t>
      </w:r>
      <w:r w:rsidR="00094A71" w:rsidRPr="00094A71">
        <w:t xml:space="preserve"> w </w:t>
      </w:r>
      <w:r w:rsidRPr="00094A71">
        <w:t>ramach Krajowego Planu Odbudowy</w:t>
      </w:r>
      <w:r w:rsidR="00094A71" w:rsidRPr="00094A71">
        <w:t xml:space="preserve"> i </w:t>
      </w:r>
      <w:r w:rsidRPr="00094A71">
        <w:t xml:space="preserve">Zwiększania Odporności, którego rozpoczęcie planowane jest na dzień </w:t>
      </w:r>
      <w:r w:rsidRPr="00094A71">
        <w:rPr>
          <w:u w:val="dotted"/>
        </w:rPr>
        <w:tab/>
      </w:r>
      <w:r w:rsidRPr="00094A71">
        <w:rPr>
          <w:u w:val="dotted"/>
        </w:rPr>
        <w:tab/>
      </w:r>
      <w:r w:rsidRPr="00094A71">
        <w:t> 2026 r.</w:t>
      </w:r>
    </w:p>
    <w:p w14:paraId="52278D03" w14:textId="77777777" w:rsidR="009C7396" w:rsidRPr="00094A71" w:rsidRDefault="009C7396" w:rsidP="009C7396">
      <w:pPr>
        <w:rPr>
          <w:rFonts w:cs="Arial"/>
        </w:rPr>
      </w:pPr>
    </w:p>
    <w:p w14:paraId="0C715C75" w14:textId="77777777" w:rsidR="009C7396" w:rsidRPr="00094A71" w:rsidRDefault="009C7396" w:rsidP="009C7396">
      <w:pPr>
        <w:rPr>
          <w:rFonts w:cs="Arial"/>
        </w:rPr>
      </w:pPr>
    </w:p>
    <w:p w14:paraId="52597A64" w14:textId="77777777" w:rsidR="009C7396" w:rsidRPr="00094A71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  <w:r w:rsidRPr="00094A71">
        <w:rPr>
          <w:rFonts w:cs="Arial"/>
        </w:rPr>
        <w:tab/>
      </w:r>
      <w:r w:rsidRPr="00094A71">
        <w:rPr>
          <w:rFonts w:cs="Arial"/>
          <w:u w:val="dotted"/>
        </w:rPr>
        <w:tab/>
      </w:r>
      <w:r w:rsidRPr="00094A71">
        <w:rPr>
          <w:rFonts w:cs="Arial"/>
          <w:u w:val="dotted"/>
        </w:rPr>
        <w:tab/>
      </w:r>
    </w:p>
    <w:p w14:paraId="6AD92CDD" w14:textId="6D1E60C7" w:rsidR="008315D4" w:rsidRPr="009C7396" w:rsidRDefault="009C7396" w:rsidP="009C7396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094A71">
        <w:rPr>
          <w:rFonts w:cs="Arial"/>
        </w:rPr>
        <w:tab/>
      </w:r>
      <w:r w:rsidRPr="00094A71">
        <w:rPr>
          <w:rFonts w:cs="Arial"/>
          <w:i/>
          <w:iCs/>
          <w:sz w:val="18"/>
          <w:szCs w:val="18"/>
        </w:rPr>
        <w:t>Miejscowość, data</w:t>
      </w:r>
      <w:r w:rsidRPr="00094A71">
        <w:rPr>
          <w:rFonts w:cs="Arial"/>
          <w:i/>
          <w:iCs/>
          <w:sz w:val="18"/>
          <w:szCs w:val="18"/>
        </w:rPr>
        <w:tab/>
      </w:r>
      <w:r w:rsidRPr="00094A71">
        <w:rPr>
          <w:rFonts w:cs="Arial"/>
          <w:i/>
          <w:iCs/>
          <w:sz w:val="18"/>
          <w:szCs w:val="18"/>
        </w:rPr>
        <w:tab/>
      </w:r>
      <w:r w:rsidRPr="00094A71">
        <w:rPr>
          <w:rFonts w:cs="Arial"/>
          <w:i/>
          <w:iCs/>
          <w:sz w:val="18"/>
          <w:szCs w:val="18"/>
        </w:rPr>
        <w:tab/>
        <w:t>Podpis uczestnika/uczestniczki projektu</w:t>
      </w:r>
    </w:p>
    <w:sectPr w:rsidR="008315D4" w:rsidRPr="009C7396" w:rsidSect="00C20C8D">
      <w:headerReference w:type="default" r:id="rId7"/>
      <w:footerReference w:type="default" r:id="rId8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37FE0" w14:textId="77777777" w:rsidR="00471CE9" w:rsidRPr="00094A71" w:rsidRDefault="00471CE9">
      <w:pPr>
        <w:spacing w:line="240" w:lineRule="auto"/>
      </w:pPr>
      <w:r w:rsidRPr="00094A71">
        <w:separator/>
      </w:r>
    </w:p>
  </w:endnote>
  <w:endnote w:type="continuationSeparator" w:id="0">
    <w:p w14:paraId="7E9EF34D" w14:textId="77777777" w:rsidR="00471CE9" w:rsidRPr="00094A71" w:rsidRDefault="00471CE9">
      <w:pPr>
        <w:spacing w:line="240" w:lineRule="auto"/>
      </w:pPr>
      <w:r w:rsidRPr="00094A7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CC6B3" w14:textId="77777777" w:rsidR="008315D4" w:rsidRPr="00094A71" w:rsidRDefault="00C20C8D">
    <w:pPr>
      <w:pStyle w:val="HorizontaleLinie"/>
    </w:pPr>
    <w:r w:rsidRPr="00094A71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94A71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94A71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4A71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94A71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98FF8" w14:textId="77777777" w:rsidR="00471CE9" w:rsidRPr="00094A71" w:rsidRDefault="00471CE9">
      <w:pPr>
        <w:spacing w:line="240" w:lineRule="auto"/>
      </w:pPr>
      <w:r w:rsidRPr="00094A71">
        <w:separator/>
      </w:r>
    </w:p>
  </w:footnote>
  <w:footnote w:type="continuationSeparator" w:id="0">
    <w:p w14:paraId="3075718D" w14:textId="77777777" w:rsidR="00471CE9" w:rsidRPr="00094A71" w:rsidRDefault="00471CE9">
      <w:pPr>
        <w:spacing w:line="240" w:lineRule="auto"/>
      </w:pPr>
      <w:r w:rsidRPr="00094A7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DA846" w14:textId="77777777" w:rsidR="00DC5866" w:rsidRPr="00094A71" w:rsidRDefault="00000000" w:rsidP="00DC5866">
    <w:pPr>
      <w:pStyle w:val="HorizontaleLinie"/>
    </w:pPr>
    <w:r w:rsidRPr="00094A71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396"/>
    <w:rsid w:val="00094A71"/>
    <w:rsid w:val="000D4BC8"/>
    <w:rsid w:val="001C2287"/>
    <w:rsid w:val="003A65FE"/>
    <w:rsid w:val="003B6FAD"/>
    <w:rsid w:val="00471CE9"/>
    <w:rsid w:val="00512153"/>
    <w:rsid w:val="00655B43"/>
    <w:rsid w:val="006B5E03"/>
    <w:rsid w:val="00792603"/>
    <w:rsid w:val="00817BC3"/>
    <w:rsid w:val="008315D4"/>
    <w:rsid w:val="00874A7E"/>
    <w:rsid w:val="00992CD8"/>
    <w:rsid w:val="009C7396"/>
    <w:rsid w:val="00C20C8D"/>
    <w:rsid w:val="00C61C8C"/>
    <w:rsid w:val="00DC5866"/>
    <w:rsid w:val="00E7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E053C"/>
  <w15:docId w15:val="{296BAFF7-6F1C-4EAB-B1D5-A5D8AE8B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94A71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94A71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94A71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094A71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rsid w:val="00094A71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094A71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094A71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94A71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094A71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094A71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94A71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094A71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094A71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094A71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094A71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094A71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094A71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094A71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94A71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94A71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094A71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094A71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094A71"/>
    <w:pPr>
      <w:contextualSpacing/>
    </w:pPr>
    <w:rPr>
      <w:rFonts w:cs="Mangal"/>
      <w:szCs w:val="21"/>
    </w:rPr>
  </w:style>
  <w:style w:type="paragraph" w:customStyle="1" w:styleId="Paragrafy">
    <w:name w:val="Paragrafy"/>
    <w:basedOn w:val="Tekstpodstawowy"/>
    <w:link w:val="ParagrafyZnak"/>
    <w:uiPriority w:val="1"/>
    <w:qFormat/>
    <w:rsid w:val="00094A71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094A71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094A71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094A71"/>
    <w:rPr>
      <w:rFonts w:ascii="Arial" w:eastAsia="Tahoma" w:hAnsi="Arial"/>
      <w:i/>
      <w:kern w:val="0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94A71"/>
    <w:rPr>
      <w:rFonts w:ascii="Arial" w:eastAsia="Tahoma" w:hAnsi="Arial" w:cs="Tahoma"/>
      <w:kern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0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4</cp:revision>
  <dcterms:created xsi:type="dcterms:W3CDTF">2026-03-13T16:15:00Z</dcterms:created>
  <dcterms:modified xsi:type="dcterms:W3CDTF">2026-03-15T18:00:00Z</dcterms:modified>
  <dc:language>pl-PL</dc:language>
</cp:coreProperties>
</file>